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6449"/>
      </w:tblGrid>
      <w:tr w:rsidR="00512A38" w14:paraId="7D4B6BDB" w14:textId="77777777" w:rsidTr="00800739">
        <w:trPr>
          <w:trHeight w:val="9059"/>
        </w:trPr>
        <w:tc>
          <w:tcPr>
            <w:tcW w:w="8080" w:type="dxa"/>
          </w:tcPr>
          <w:p w14:paraId="1F2EBC3E" w14:textId="75FC2162" w:rsidR="00512A38" w:rsidRPr="00512A38" w:rsidRDefault="00800739" w:rsidP="00512A3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br/>
            </w:r>
            <w:r w:rsidR="00512A38">
              <w:rPr>
                <w:b/>
                <w:sz w:val="20"/>
              </w:rPr>
              <w:t>1. Registration type (please check appropriate box)</w:t>
            </w:r>
          </w:p>
          <w:p w14:paraId="5EF85EFA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Standard Registration = $800    </w:t>
            </w:r>
            <w:proofErr w:type="gramStart"/>
            <w:r>
              <w:rPr>
                <w:sz w:val="20"/>
              </w:rPr>
              <w:t xml:space="preserve">   [</w:t>
            </w:r>
            <w:proofErr w:type="gramEnd"/>
            <w:r>
              <w:rPr>
                <w:sz w:val="20"/>
              </w:rPr>
              <w:t xml:space="preserve">  ]                    </w:t>
            </w:r>
          </w:p>
          <w:p w14:paraId="79608F75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 xml:space="preserve">Exhibitor Registration = $900   </w:t>
            </w:r>
            <w:proofErr w:type="gramStart"/>
            <w:r>
              <w:rPr>
                <w:sz w:val="20"/>
              </w:rPr>
              <w:t xml:space="preserve">   [</w:t>
            </w:r>
            <w:proofErr w:type="gramEnd"/>
            <w:r>
              <w:rPr>
                <w:sz w:val="20"/>
              </w:rPr>
              <w:t xml:space="preserve">  ]</w:t>
            </w:r>
          </w:p>
          <w:p w14:paraId="086C7843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 xml:space="preserve">Student Registration* = $235    </w:t>
            </w:r>
            <w:proofErr w:type="gramStart"/>
            <w:r>
              <w:rPr>
                <w:sz w:val="20"/>
              </w:rPr>
              <w:t xml:space="preserve">   [</w:t>
            </w:r>
            <w:proofErr w:type="gramEnd"/>
            <w:r>
              <w:rPr>
                <w:sz w:val="20"/>
              </w:rPr>
              <w:t xml:space="preserve">  ]</w:t>
            </w:r>
            <w:r>
              <w:rPr>
                <w:sz w:val="20"/>
              </w:rPr>
              <w:br/>
            </w:r>
          </w:p>
          <w:p w14:paraId="444E6673" w14:textId="1E117690" w:rsidR="00512A38" w:rsidRDefault="00512A38" w:rsidP="00512A38">
            <w:pPr>
              <w:rPr>
                <w:i/>
                <w:sz w:val="20"/>
              </w:rPr>
            </w:pPr>
            <w:r>
              <w:rPr>
                <w:sz w:val="20"/>
              </w:rPr>
              <w:t>Paper Proceedings Printed = $</w:t>
            </w:r>
            <w:proofErr w:type="gramStart"/>
            <w:r>
              <w:rPr>
                <w:sz w:val="20"/>
              </w:rPr>
              <w:t>70  [</w:t>
            </w:r>
            <w:proofErr w:type="gramEnd"/>
            <w:r>
              <w:rPr>
                <w:sz w:val="20"/>
              </w:rPr>
              <w:t xml:space="preserve">  ]  </w:t>
            </w:r>
            <w:r>
              <w:rPr>
                <w:i/>
                <w:sz w:val="20"/>
              </w:rPr>
              <w:t>registration comes with online access to proceedings</w:t>
            </w:r>
          </w:p>
          <w:p w14:paraId="0EBD27E4" w14:textId="77777777" w:rsidR="00512A38" w:rsidRDefault="00512A38" w:rsidP="00512A38">
            <w:pPr>
              <w:rPr>
                <w:i/>
                <w:sz w:val="20"/>
              </w:rPr>
            </w:pPr>
          </w:p>
          <w:p w14:paraId="09B00EB4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 xml:space="preserve">Check box if you’d like to </w:t>
            </w:r>
          </w:p>
          <w:p w14:paraId="4230BDB2" w14:textId="77777777" w:rsidR="00512A38" w:rsidRPr="00030C53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 xml:space="preserve">display a 30” x 40” poster </w:t>
            </w:r>
            <w:r>
              <w:rPr>
                <w:sz w:val="20"/>
              </w:rPr>
              <w:br/>
              <w:t xml:space="preserve">during the social hour, Day 1    </w:t>
            </w:r>
            <w:proofErr w:type="gramStart"/>
            <w:r>
              <w:rPr>
                <w:sz w:val="20"/>
              </w:rPr>
              <w:t xml:space="preserve">   [</w:t>
            </w:r>
            <w:proofErr w:type="gramEnd"/>
            <w:r>
              <w:rPr>
                <w:sz w:val="20"/>
              </w:rPr>
              <w:t xml:space="preserve">  ]</w:t>
            </w:r>
          </w:p>
          <w:p w14:paraId="62EA393E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2005EB64" w14:textId="098F64BE" w:rsidR="00233083" w:rsidRDefault="00512A38" w:rsidP="00233083">
            <w:pPr>
              <w:autoSpaceDE w:val="0"/>
              <w:autoSpaceDN w:val="0"/>
              <w:adjustRightInd w:val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Lunch </w:t>
            </w:r>
          </w:p>
          <w:p w14:paraId="7890EA3B" w14:textId="77777777" w:rsidR="003D57B1" w:rsidRPr="003D57B1" w:rsidRDefault="00233083" w:rsidP="00233083">
            <w:pPr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3D57B1">
              <w:rPr>
                <w:bCs/>
                <w:sz w:val="20"/>
              </w:rPr>
              <w:t xml:space="preserve">You will receive a voucher to have lunch at The Commons, a Marquette University </w:t>
            </w:r>
          </w:p>
          <w:p w14:paraId="1DF0B66B" w14:textId="009106AF" w:rsidR="003D57B1" w:rsidRPr="003D57B1" w:rsidRDefault="003D57B1" w:rsidP="00233083">
            <w:pPr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3D57B1">
              <w:rPr>
                <w:bCs/>
                <w:sz w:val="20"/>
              </w:rPr>
              <w:t>cafeteria dining facility at 721 N. 17</w:t>
            </w:r>
            <w:r w:rsidRPr="003D57B1">
              <w:rPr>
                <w:bCs/>
                <w:sz w:val="20"/>
                <w:vertAlign w:val="superscript"/>
              </w:rPr>
              <w:t>th</w:t>
            </w:r>
            <w:r w:rsidRPr="003D57B1">
              <w:rPr>
                <w:bCs/>
                <w:sz w:val="20"/>
              </w:rPr>
              <w:t xml:space="preserve"> St. with 9 different food areas, including </w:t>
            </w:r>
          </w:p>
          <w:p w14:paraId="5D1881C6" w14:textId="3692E091" w:rsidR="00233083" w:rsidRPr="003D57B1" w:rsidRDefault="003D57B1" w:rsidP="00233083">
            <w:pPr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3D57B1">
              <w:rPr>
                <w:bCs/>
                <w:sz w:val="20"/>
              </w:rPr>
              <w:t>salad bar, grill, BBQ, international, pizza, deli and bakery. See</w:t>
            </w:r>
          </w:p>
          <w:p w14:paraId="0B52CB4F" w14:textId="77777777" w:rsidR="003D57B1" w:rsidRPr="003D57B1" w:rsidRDefault="003D57B1" w:rsidP="00233083">
            <w:pPr>
              <w:autoSpaceDE w:val="0"/>
              <w:autoSpaceDN w:val="0"/>
              <w:adjustRightInd w:val="0"/>
              <w:rPr>
                <w:bCs/>
                <w:sz w:val="20"/>
              </w:rPr>
            </w:pPr>
            <w:hyperlink r:id="rId10" w:history="1">
              <w:r w:rsidRPr="003D57B1">
                <w:rPr>
                  <w:rStyle w:val="Hyperlink"/>
                  <w:bCs/>
                  <w:sz w:val="20"/>
                </w:rPr>
                <w:t>https://marquette.sodexomyway.com/dining-near-me/thecommons</w:t>
              </w:r>
            </w:hyperlink>
            <w:r w:rsidRPr="003D57B1">
              <w:rPr>
                <w:bCs/>
                <w:sz w:val="20"/>
              </w:rPr>
              <w:t xml:space="preserve"> for more </w:t>
            </w:r>
          </w:p>
          <w:p w14:paraId="04EE7921" w14:textId="024E39E5" w:rsidR="003D57B1" w:rsidRPr="003D57B1" w:rsidRDefault="003D57B1" w:rsidP="00233083">
            <w:pPr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3D57B1">
              <w:rPr>
                <w:bCs/>
                <w:sz w:val="20"/>
              </w:rPr>
              <w:t>information.</w:t>
            </w:r>
          </w:p>
          <w:p w14:paraId="0D736C8C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53A7B2D5" w14:textId="0C6D1D14" w:rsidR="00512A38" w:rsidRPr="00512A38" w:rsidRDefault="00512A38" w:rsidP="00512A38">
            <w:pPr>
              <w:autoSpaceDE w:val="0"/>
              <w:autoSpaceDN w:val="0"/>
              <w:adjustRightInd w:val="0"/>
              <w:rPr>
                <w:b/>
                <w:sz w:val="20"/>
              </w:rPr>
            </w:pPr>
            <w:r>
              <w:rPr>
                <w:b/>
                <w:sz w:val="20"/>
              </w:rPr>
              <w:t>4. Registrant information</w:t>
            </w:r>
          </w:p>
          <w:p w14:paraId="63846FE4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Name ___________________________________________________________</w:t>
            </w:r>
          </w:p>
          <w:p w14:paraId="322DF0DC" w14:textId="3A06FB0C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br/>
              <w:t>Company/University _______________________________________________</w:t>
            </w:r>
          </w:p>
          <w:p w14:paraId="277DF9AC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26DFF57B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Address _________________________________________________________</w:t>
            </w:r>
          </w:p>
          <w:p w14:paraId="78D939C9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408AC683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City __________________________________ State _____ Zip ____________</w:t>
            </w:r>
          </w:p>
          <w:p w14:paraId="26EE580C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20B490A3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Work Phone __________________________________ </w:t>
            </w:r>
          </w:p>
          <w:p w14:paraId="4A1D939B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6BB48BB4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E-mail _______________________________________</w:t>
            </w:r>
          </w:p>
          <w:p w14:paraId="086075E6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7797B59E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*Students must provide their advisor’s name and email address (below). A limited number</w:t>
            </w:r>
          </w:p>
          <w:p w14:paraId="121F7007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of scholarships are available based upon academic standing to cover some or all of the </w:t>
            </w:r>
          </w:p>
          <w:p w14:paraId="5B19794F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student registration fee. Graduate students studying anaerobic biotechnology should</w:t>
            </w:r>
          </w:p>
          <w:p w14:paraId="7B4FB173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contact Dr. Zitomer for details.</w:t>
            </w:r>
          </w:p>
          <w:p w14:paraId="59023B47" w14:textId="7CA17081" w:rsidR="00512A38" w:rsidRDefault="00512A38" w:rsidP="00512A3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20"/>
              </w:rPr>
              <w:t xml:space="preserve">Advisor’s </w:t>
            </w:r>
            <w:proofErr w:type="gramStart"/>
            <w:r>
              <w:rPr>
                <w:sz w:val="20"/>
              </w:rPr>
              <w:t>Name:_</w:t>
            </w:r>
            <w:proofErr w:type="gramEnd"/>
            <w:r>
              <w:rPr>
                <w:sz w:val="20"/>
              </w:rPr>
              <w:t>_________________________________________</w:t>
            </w:r>
          </w:p>
        </w:tc>
        <w:tc>
          <w:tcPr>
            <w:tcW w:w="6449" w:type="dxa"/>
          </w:tcPr>
          <w:p w14:paraId="1C4059B9" w14:textId="649999EC" w:rsidR="00512A38" w:rsidRDefault="00800739" w:rsidP="00512A3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br/>
            </w:r>
            <w:r w:rsidR="00512A38">
              <w:rPr>
                <w:b/>
                <w:sz w:val="20"/>
              </w:rPr>
              <w:t>To Register:</w:t>
            </w:r>
          </w:p>
          <w:p w14:paraId="6BBED769" w14:textId="10569D06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Complete this registration form and submit via one of the following options</w:t>
            </w:r>
          </w:p>
          <w:p w14:paraId="135AC2BF" w14:textId="77777777" w:rsidR="00512A38" w:rsidRDefault="00512A38" w:rsidP="00512A38">
            <w:pPr>
              <w:rPr>
                <w:sz w:val="20"/>
              </w:rPr>
            </w:pPr>
          </w:p>
          <w:p w14:paraId="1BEDC692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(a) return it with your check or credit card number to:</w:t>
            </w:r>
          </w:p>
          <w:p w14:paraId="0BE796D3" w14:textId="77777777" w:rsidR="00512A38" w:rsidRDefault="00512A38" w:rsidP="00512A38">
            <w:pPr>
              <w:rPr>
                <w:sz w:val="20"/>
              </w:rPr>
            </w:pPr>
            <w:bookmarkStart w:id="0" w:name="_GoBack"/>
            <w:bookmarkEnd w:id="0"/>
          </w:p>
          <w:p w14:paraId="4E91D094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Dr. Daniel H. Zitomer</w:t>
            </w:r>
          </w:p>
          <w:p w14:paraId="4AFB92E2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Marquette University</w:t>
            </w:r>
          </w:p>
          <w:p w14:paraId="303ECF21" w14:textId="54F488E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Engineering</w:t>
            </w:r>
          </w:p>
          <w:p w14:paraId="749CF575" w14:textId="77777777" w:rsidR="00512A38" w:rsidRDefault="00512A38" w:rsidP="00512A38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P.</w:t>
            </w:r>
            <w:proofErr w:type="gramStart"/>
            <w:r>
              <w:rPr>
                <w:sz w:val="20"/>
              </w:rPr>
              <w:t>O.Box</w:t>
            </w:r>
            <w:proofErr w:type="spellEnd"/>
            <w:proofErr w:type="gramEnd"/>
            <w:r>
              <w:rPr>
                <w:sz w:val="20"/>
              </w:rPr>
              <w:t xml:space="preserve"> 1881</w:t>
            </w:r>
          </w:p>
          <w:p w14:paraId="44818CDA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Milwaukee, WI 53201-1881</w:t>
            </w:r>
          </w:p>
          <w:p w14:paraId="39057112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>daniel.zitomer@mu.edu</w:t>
            </w:r>
          </w:p>
          <w:p w14:paraId="20CF8C45" w14:textId="77777777" w:rsidR="00512A38" w:rsidRPr="00E72221" w:rsidRDefault="00512A38" w:rsidP="00512A38">
            <w:pPr>
              <w:rPr>
                <w:sz w:val="20"/>
              </w:rPr>
            </w:pPr>
          </w:p>
          <w:p w14:paraId="5544E68B" w14:textId="77777777" w:rsidR="00512A38" w:rsidRDefault="00512A38" w:rsidP="00512A38">
            <w:pPr>
              <w:rPr>
                <w:sz w:val="20"/>
              </w:rPr>
            </w:pPr>
            <w:r w:rsidRPr="00E72221">
              <w:rPr>
                <w:sz w:val="20"/>
              </w:rPr>
              <w:t xml:space="preserve">Please make your check payable to </w:t>
            </w:r>
            <w:r w:rsidRPr="00512A38">
              <w:rPr>
                <w:b/>
                <w:sz w:val="20"/>
              </w:rPr>
              <w:t>Marquette University</w:t>
            </w:r>
            <w:r w:rsidRPr="00E72221">
              <w:rPr>
                <w:sz w:val="20"/>
              </w:rPr>
              <w:t xml:space="preserve">. </w:t>
            </w:r>
          </w:p>
          <w:p w14:paraId="4F4D342B" w14:textId="77777777" w:rsidR="00512A38" w:rsidRDefault="00512A38" w:rsidP="00512A38">
            <w:pPr>
              <w:rPr>
                <w:sz w:val="20"/>
              </w:rPr>
            </w:pPr>
          </w:p>
          <w:p w14:paraId="5FD72F02" w14:textId="77777777" w:rsidR="00512A38" w:rsidRDefault="00512A38" w:rsidP="00512A38">
            <w:pPr>
              <w:rPr>
                <w:sz w:val="20"/>
              </w:rPr>
            </w:pPr>
            <w:r>
              <w:rPr>
                <w:sz w:val="20"/>
              </w:rPr>
              <w:t xml:space="preserve">(b) </w:t>
            </w:r>
            <w:r w:rsidRPr="00E72221">
              <w:rPr>
                <w:sz w:val="20"/>
              </w:rPr>
              <w:t xml:space="preserve">You may register by phone with your credit card by calling Ms. </w:t>
            </w:r>
            <w:r>
              <w:rPr>
                <w:sz w:val="20"/>
              </w:rPr>
              <w:t>Dani Castillo at (414) 288-7030</w:t>
            </w:r>
            <w:r w:rsidRPr="00E72221">
              <w:rPr>
                <w:sz w:val="20"/>
              </w:rPr>
              <w:t xml:space="preserve"> between the hours of 8:3</w:t>
            </w:r>
            <w:r>
              <w:rPr>
                <w:sz w:val="20"/>
              </w:rPr>
              <w:t>0 a.m. and 3</w:t>
            </w:r>
            <w:r w:rsidRPr="00E72221">
              <w:rPr>
                <w:sz w:val="20"/>
              </w:rPr>
              <w:t>:00 p.m. Central Time</w:t>
            </w:r>
            <w:r>
              <w:rPr>
                <w:sz w:val="20"/>
              </w:rPr>
              <w:t>,</w:t>
            </w:r>
          </w:p>
          <w:p w14:paraId="5D335450" w14:textId="77777777" w:rsidR="00512A38" w:rsidRDefault="00512A38" w:rsidP="00512A38">
            <w:pPr>
              <w:rPr>
                <w:sz w:val="20"/>
              </w:rPr>
            </w:pPr>
          </w:p>
          <w:p w14:paraId="1536732E" w14:textId="76C50C7D" w:rsidR="00512A38" w:rsidRPr="008C09A9" w:rsidRDefault="00512A38" w:rsidP="00512A38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(c) E-mail </w:t>
            </w:r>
            <w:r w:rsidRPr="008C09A9">
              <w:rPr>
                <w:sz w:val="20"/>
                <w:szCs w:val="20"/>
              </w:rPr>
              <w:t xml:space="preserve">this form to Ms. Dani Castillo at </w:t>
            </w:r>
            <w:r w:rsidRPr="008C09A9">
              <w:rPr>
                <w:sz w:val="20"/>
                <w:szCs w:val="20"/>
                <w:shd w:val="clear" w:color="auto" w:fill="FFFFFF"/>
              </w:rPr>
              <w:t>daniela.castillo@marquette.edu</w:t>
            </w:r>
          </w:p>
          <w:p w14:paraId="64ED77B0" w14:textId="77777777" w:rsidR="00512A38" w:rsidRDefault="00512A38" w:rsidP="00512A38"/>
          <w:p w14:paraId="05157BD3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Please make check payable to Marquette University</w:t>
            </w:r>
          </w:p>
          <w:p w14:paraId="243BFBCF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2C3809D8" w14:textId="77777777" w:rsidR="00512A38" w:rsidRDefault="00512A38" w:rsidP="00512A38">
            <w:pPr>
              <w:rPr>
                <w:sz w:val="20"/>
              </w:rPr>
            </w:pPr>
            <w:proofErr w:type="gramStart"/>
            <w:r w:rsidRPr="00E72221">
              <w:rPr>
                <w:sz w:val="20"/>
              </w:rPr>
              <w:t>[  ]</w:t>
            </w:r>
            <w:proofErr w:type="gramEnd"/>
            <w:r>
              <w:rPr>
                <w:sz w:val="20"/>
              </w:rPr>
              <w:t xml:space="preserve"> MasterCard                   </w:t>
            </w:r>
            <w:r w:rsidRPr="00E72221">
              <w:rPr>
                <w:sz w:val="20"/>
              </w:rPr>
              <w:t>[  ]</w:t>
            </w:r>
            <w:r>
              <w:rPr>
                <w:sz w:val="20"/>
              </w:rPr>
              <w:t xml:space="preserve"> VISA</w:t>
            </w:r>
          </w:p>
          <w:p w14:paraId="7CDE6E8B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7C43CAD8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Card # _______________________________________ </w:t>
            </w:r>
          </w:p>
          <w:p w14:paraId="4FC9C684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</w:p>
          <w:p w14:paraId="0AD18E26" w14:textId="77777777" w:rsidR="00512A38" w:rsidRDefault="00512A38" w:rsidP="00512A3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Expiration Date _______________________________</w:t>
            </w:r>
          </w:p>
          <w:p w14:paraId="45A8F1A7" w14:textId="77777777" w:rsidR="00512A38" w:rsidRDefault="00512A38" w:rsidP="00E677FE">
            <w:pPr>
              <w:rPr>
                <w:sz w:val="16"/>
                <w:szCs w:val="16"/>
              </w:rPr>
            </w:pPr>
          </w:p>
        </w:tc>
      </w:tr>
    </w:tbl>
    <w:p w14:paraId="6C0789CF" w14:textId="6E67E9E8" w:rsidR="00CE6104" w:rsidRPr="00E677FE" w:rsidRDefault="00CE6104" w:rsidP="00E677FE">
      <w:pPr>
        <w:rPr>
          <w:sz w:val="16"/>
          <w:szCs w:val="16"/>
        </w:rPr>
      </w:pPr>
    </w:p>
    <w:sectPr w:rsidR="00CE6104" w:rsidRPr="00E677FE" w:rsidSect="00512A38">
      <w:headerReference w:type="default" r:id="rId11"/>
      <w:pgSz w:w="15840" w:h="12240" w:orient="landscape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50CC9" w14:textId="77777777" w:rsidR="00634960" w:rsidRDefault="00634960" w:rsidP="00650259">
      <w:r>
        <w:separator/>
      </w:r>
    </w:p>
  </w:endnote>
  <w:endnote w:type="continuationSeparator" w:id="0">
    <w:p w14:paraId="6CB62647" w14:textId="77777777" w:rsidR="00634960" w:rsidRDefault="00634960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4327DA-B098-7D43-9B04-A3BF91B42C42}"/>
    <w:embedBold r:id="rId2" w:fontKey="{1777FE5E-B8BA-014B-8411-0D56A0F13EC0}"/>
    <w:embedItalic r:id="rId3" w:fontKey="{3A2F95E8-48BB-BE47-B074-ED60047802C3}"/>
    <w:embedBoldItalic r:id="rId4" w:fontKey="{065C58B8-8776-6940-98AA-BE49CFCDA8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A25D132-BC8D-7844-B0C0-57CD9600DCF2}"/>
    <w:embedBold r:id="rId6" w:fontKey="{0F965D75-17C1-4049-9DFF-7F019ABED21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BF6F7FA4-620B-864B-A40F-766109D47E1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C7206184-36F9-8F45-9931-74E351E2913B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9" w:fontKey="{3B3FA523-697E-7441-BE91-789B9593D6A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4B6C0D06-3DA3-8E48-9E1E-01E82560E8A1}"/>
    <w:embedBold r:id="rId11" w:fontKey="{E37AE918-A4F0-0541-8B5B-30C3C2A10C61}"/>
    <w:embedItalic r:id="rId12" w:fontKey="{5548E42A-1AB0-834C-8B66-B8F8B8AE4E1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85CF05AB-4ECB-4548-B5DA-CD0652025B91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54528DE1-FB75-BC4A-A445-D96E83219C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30341" w14:textId="77777777" w:rsidR="00634960" w:rsidRDefault="00634960" w:rsidP="00650259">
      <w:r>
        <w:separator/>
      </w:r>
    </w:p>
  </w:footnote>
  <w:footnote w:type="continuationSeparator" w:id="0">
    <w:p w14:paraId="24DFE420" w14:textId="77777777" w:rsidR="00634960" w:rsidRDefault="00634960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36780" w14:textId="4AC89AD9" w:rsidR="00650259" w:rsidRPr="00800739" w:rsidRDefault="00800739" w:rsidP="00512A38">
    <w:pPr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6BC3067" wp14:editId="730DDD9F">
          <wp:simplePos x="0" y="0"/>
          <wp:positionH relativeFrom="margin">
            <wp:posOffset>-276225</wp:posOffset>
          </wp:positionH>
          <wp:positionV relativeFrom="paragraph">
            <wp:posOffset>-438150</wp:posOffset>
          </wp:positionV>
          <wp:extent cx="1744980" cy="1376680"/>
          <wp:effectExtent l="0" t="0" r="7620" b="0"/>
          <wp:wrapThrough wrapText="bothSides">
            <wp:wrapPolygon edited="0">
              <wp:start x="0" y="0"/>
              <wp:lineTo x="0" y="20923"/>
              <wp:lineTo x="21459" y="20923"/>
              <wp:lineTo x="21459" y="0"/>
              <wp:lineTo x="0" y="0"/>
            </wp:wrapPolygon>
          </wp:wrapThrough>
          <wp:docPr id="2" name="Picture 2" descr="Marquette Letterhead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quette Letterhead E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3" t="4167" r="73333" b="-5556"/>
                  <a:stretch/>
                </pic:blipFill>
                <pic:spPr bwMode="auto">
                  <a:xfrm>
                    <a:off x="0" y="0"/>
                    <a:ext cx="1744980" cy="1376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2A38" w:rsidRPr="00512A38">
      <w:rPr>
        <w:b/>
      </w:rPr>
      <w:t>REGISTRATION FORM</w:t>
    </w:r>
    <w:r w:rsidR="00512A38" w:rsidRPr="00512A38">
      <w:rPr>
        <w:b/>
      </w:rPr>
      <w:br/>
      <w:t>Anaerobic Treatment of High-Strength Industrial Waste</w:t>
    </w:r>
    <w:r w:rsidRPr="00800739">
      <w:rPr>
        <w:noProof/>
      </w:rPr>
      <w:t xml:space="preserve"> </w:t>
    </w:r>
    <w:r w:rsidR="00512A38" w:rsidRPr="00512A38">
      <w:rPr>
        <w:b/>
      </w:rPr>
      <w:br/>
    </w:r>
    <w:r w:rsidR="00512A38" w:rsidRPr="00512A38">
      <w:t xml:space="preserve">September </w:t>
    </w:r>
    <w:r w:rsidR="003D57B1">
      <w:t>15</w:t>
    </w:r>
    <w:r w:rsidR="00512A38" w:rsidRPr="00512A38">
      <w:t>-1</w:t>
    </w:r>
    <w:r w:rsidR="003D57B1">
      <w:t>6</w:t>
    </w:r>
    <w:r w:rsidR="00512A38" w:rsidRPr="00512A38">
      <w:t>, 20</w:t>
    </w:r>
    <w:r w:rsidR="003D57B1">
      <w:t>20</w:t>
    </w:r>
    <w:r w:rsidR="00512A38" w:rsidRPr="00512A38">
      <w:t xml:space="preserve"> (Tuesday and Wednesday)</w:t>
    </w:r>
    <w:r w:rsidR="00512A38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9665C5F"/>
    <w:multiLevelType w:val="hybridMultilevel"/>
    <w:tmpl w:val="78889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A38"/>
    <w:rsid w:val="00052382"/>
    <w:rsid w:val="0006568A"/>
    <w:rsid w:val="00076F0F"/>
    <w:rsid w:val="00084253"/>
    <w:rsid w:val="000D1F49"/>
    <w:rsid w:val="001727CA"/>
    <w:rsid w:val="001C4A3D"/>
    <w:rsid w:val="00233083"/>
    <w:rsid w:val="002462F3"/>
    <w:rsid w:val="002C56E6"/>
    <w:rsid w:val="00346DE2"/>
    <w:rsid w:val="00361E11"/>
    <w:rsid w:val="003B4744"/>
    <w:rsid w:val="003D57B1"/>
    <w:rsid w:val="003F0847"/>
    <w:rsid w:val="0040090B"/>
    <w:rsid w:val="0046302A"/>
    <w:rsid w:val="00487D2D"/>
    <w:rsid w:val="004D5D62"/>
    <w:rsid w:val="005112D0"/>
    <w:rsid w:val="00512A38"/>
    <w:rsid w:val="00577E06"/>
    <w:rsid w:val="005A3BF7"/>
    <w:rsid w:val="005F2035"/>
    <w:rsid w:val="005F7990"/>
    <w:rsid w:val="0063496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00739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70311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D8B9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512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 w:line="271" w:lineRule="auto"/>
      <w:outlineLvl w:val="0"/>
    </w:pPr>
    <w:rPr>
      <w:rFonts w:asciiTheme="minorHAnsi" w:eastAsiaTheme="minorHAnsi" w:hAnsiTheme="minorHAnsi" w:cstheme="minorBidi"/>
      <w:b/>
      <w:color w:val="4BACC6"/>
      <w:sz w:val="52"/>
      <w:szCs w:val="28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 w:line="271" w:lineRule="auto"/>
      <w:outlineLvl w:val="1"/>
    </w:pPr>
    <w:rPr>
      <w:rFonts w:asciiTheme="minorHAnsi" w:eastAsiaTheme="minorHAnsi" w:hAnsiTheme="minorHAnsi" w:cstheme="minorBidi"/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 w:line="271" w:lineRule="auto"/>
      <w:outlineLvl w:val="2"/>
    </w:pPr>
    <w:rPr>
      <w:rFonts w:asciiTheme="minorHAnsi" w:eastAsiaTheme="minorHAnsi" w:hAnsiTheme="minorHAnsi" w:cstheme="minorBidi"/>
      <w:b/>
      <w:bCs/>
      <w:color w:val="694A77"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 w:after="200" w:line="271" w:lineRule="auto"/>
      <w:outlineLvl w:val="3"/>
    </w:pPr>
    <w:rPr>
      <w:rFonts w:asciiTheme="minorHAnsi" w:eastAsiaTheme="minorHAnsi" w:hAnsiTheme="minorHAnsi" w:cstheme="minorBidi"/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 w:after="200" w:line="271" w:lineRule="auto"/>
      <w:outlineLvl w:val="5"/>
    </w:pPr>
    <w:rPr>
      <w:rFonts w:asciiTheme="majorHAnsi" w:eastAsiaTheme="majorEastAsia" w:hAnsiTheme="majorHAnsi" w:cstheme="majorBidi"/>
      <w:color w:val="0A273B" w:themeColor="accent1" w:themeShade="7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 w:after="200" w:line="271" w:lineRule="auto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 w:after="200" w:line="271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 w:after="200" w:line="271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spacing w:after="200" w:line="271" w:lineRule="auto"/>
      <w:contextualSpacing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 w:after="200" w:line="271" w:lineRule="auto"/>
      <w:ind w:left="720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asciiTheme="minorHAnsi" w:eastAsiaTheme="minorHAnsi" w:hAnsiTheme="minorHAnsi" w:cstheme="minorBidi"/>
      <w:b/>
      <w:noProof/>
      <w:color w:val="694A77"/>
      <w:sz w:val="2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 w:after="200" w:line="271" w:lineRule="auto"/>
    </w:pPr>
    <w:rPr>
      <w:rFonts w:asciiTheme="minorHAnsi" w:eastAsiaTheme="minorHAnsi" w:hAnsiTheme="minorHAnsi" w:cstheme="minorBid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rsid w:val="000D1F49"/>
    <w:pPr>
      <w:spacing w:after="200" w:line="271" w:lineRule="auto"/>
    </w:pPr>
    <w:rPr>
      <w:rFonts w:asciiTheme="minorHAnsi" w:eastAsiaTheme="minorHAnsi" w:hAnsiTheme="minorHAnsi" w:cstheme="minorBidi"/>
      <w:sz w:val="2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line="271" w:lineRule="auto"/>
    </w:pPr>
    <w:rPr>
      <w:rFonts w:asciiTheme="majorHAnsi" w:eastAsia="Calibri" w:hAnsiTheme="majorHAnsi"/>
      <w:b/>
      <w:color w:val="FFFFFF"/>
      <w:sz w:val="4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</w:pPr>
    <w:rPr>
      <w:rFonts w:asciiTheme="minorHAnsi" w:eastAsiaTheme="minorHAnsi" w:hAnsiTheme="minorHAnsi" w:cstheme="minorBid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</w:pPr>
    <w:rPr>
      <w:rFonts w:asciiTheme="minorHAnsi" w:eastAsia="Calibri" w:hAnsiTheme="minorHAnsi" w:cs="Calibri"/>
      <w:sz w:val="18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spacing w:after="200" w:line="271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 w:after="200" w:line="271" w:lineRule="auto"/>
      <w:ind w:left="907" w:right="576" w:hanging="547"/>
    </w:pPr>
    <w:rPr>
      <w:rFonts w:asciiTheme="minorHAnsi" w:eastAsiaTheme="minorHAnsi" w:hAnsiTheme="minorHAnsi" w:cstheme="minorBidi"/>
      <w:noProof/>
      <w:color w:val="000000" w:themeColor="text1"/>
      <w:sz w:val="28"/>
      <w:szCs w:val="28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 w:after="200" w:line="271" w:lineRule="auto"/>
      <w:ind w:left="900"/>
    </w:pPr>
    <w:rPr>
      <w:rFonts w:asciiTheme="minorHAnsi" w:eastAsiaTheme="minorHAnsi" w:hAnsiTheme="minorHAnsi" w:cstheme="minorBidi"/>
      <w:noProof/>
      <w:sz w:val="20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 w:after="200" w:line="271" w:lineRule="auto"/>
      <w:ind w:left="1354" w:right="576" w:hanging="1354"/>
    </w:pPr>
    <w:rPr>
      <w:rFonts w:asciiTheme="minorHAnsi" w:eastAsiaTheme="minorHAnsi" w:hAnsiTheme="minorHAnsi" w:cstheme="minorBidi"/>
      <w:noProof/>
      <w:sz w:val="28"/>
      <w:szCs w:val="28"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 w:line="271" w:lineRule="auto"/>
    </w:pPr>
    <w:rPr>
      <w:rFonts w:eastAsiaTheme="minorEastAsia"/>
      <w:sz w:val="28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spacing w:after="20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A38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A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512A38"/>
    <w:pPr>
      <w:spacing w:after="200" w:line="271" w:lineRule="auto"/>
      <w:ind w:left="720"/>
      <w:contextualSpacing/>
    </w:pPr>
    <w:rPr>
      <w:rFonts w:asciiTheme="minorHAnsi" w:eastAsiaTheme="minorHAnsi" w:hAnsiTheme="minorHAnsi" w:cstheme="minorBidi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rsid w:val="003D57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marquette.sodexomyway.com/dining-near-me/thecommo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astillod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C:\Users\castillod\AppData\Roaming\Microsoft\Templates\Volunteer form.dotx</Template>
  <TotalTime>0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2020-03-02T16:39:00Z</dcterms:created>
  <dcterms:modified xsi:type="dcterms:W3CDTF">2020-03-02T16:39:00Z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