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6449"/>
      </w:tblGrid>
      <w:tr w:rsidR="00512A38" w14:paraId="7D4B6BDB" w14:textId="77777777" w:rsidTr="00800739">
        <w:trPr>
          <w:trHeight w:val="9059"/>
        </w:trPr>
        <w:tc>
          <w:tcPr>
            <w:tcW w:w="8080" w:type="dxa"/>
          </w:tcPr>
          <w:p w14:paraId="1F2EBC3E" w14:textId="75FC2162" w:rsidR="00512A38" w:rsidRPr="00512A38" w:rsidRDefault="00800739" w:rsidP="00512A3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br/>
            </w:r>
            <w:r w:rsidR="00512A38">
              <w:rPr>
                <w:b/>
                <w:sz w:val="20"/>
              </w:rPr>
              <w:t>1. Registration type (please check appropriate box)</w:t>
            </w:r>
          </w:p>
          <w:p w14:paraId="0653EDB5" w14:textId="2B68DFE4" w:rsidR="003F5980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Standard Registration = </w:t>
            </w:r>
            <w:r w:rsidRPr="000E46B1">
              <w:rPr>
                <w:color w:val="000000" w:themeColor="text1"/>
                <w:sz w:val="20"/>
              </w:rPr>
              <w:t>$</w:t>
            </w:r>
            <w:r w:rsidR="000E46B1" w:rsidRPr="000E46B1">
              <w:rPr>
                <w:color w:val="000000" w:themeColor="text1"/>
                <w:sz w:val="20"/>
              </w:rPr>
              <w:t>3</w:t>
            </w:r>
            <w:r w:rsidRPr="000E46B1">
              <w:rPr>
                <w:color w:val="000000" w:themeColor="text1"/>
                <w:sz w:val="20"/>
              </w:rPr>
              <w:t xml:space="preserve">00    </w:t>
            </w:r>
            <w:r w:rsidR="003F5980">
              <w:rPr>
                <w:color w:val="000000" w:themeColor="text1"/>
                <w:sz w:val="20"/>
              </w:rPr>
              <w:t xml:space="preserve">                          </w:t>
            </w:r>
            <w:r w:rsidR="007F3361">
              <w:rPr>
                <w:color w:val="000000" w:themeColor="text1"/>
                <w:sz w:val="20"/>
              </w:rPr>
              <w:t xml:space="preserve">          </w:t>
            </w:r>
            <w:proofErr w:type="gramStart"/>
            <w:r w:rsidR="007F3361">
              <w:rPr>
                <w:color w:val="000000" w:themeColor="text1"/>
                <w:sz w:val="20"/>
              </w:rPr>
              <w:t xml:space="preserve">  </w:t>
            </w:r>
            <w:r w:rsidR="003F5980">
              <w:rPr>
                <w:color w:val="000000" w:themeColor="text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 xml:space="preserve">  ]  </w:t>
            </w:r>
          </w:p>
          <w:p w14:paraId="5EF85EFA" w14:textId="60723545" w:rsidR="00512A38" w:rsidRDefault="003F5980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Discount Standard Registration for 2 or more*</w:t>
            </w:r>
            <w:r w:rsidR="007F3361">
              <w:rPr>
                <w:sz w:val="20"/>
              </w:rPr>
              <w:t xml:space="preserve"> = $225</w:t>
            </w:r>
            <w:proofErr w:type="gramStart"/>
            <w:r>
              <w:rPr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 xml:space="preserve">  ]  </w:t>
            </w:r>
          </w:p>
          <w:p w14:paraId="2520CFD3" w14:textId="29F2B36E" w:rsidR="003F5980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Student Registration*</w:t>
            </w:r>
            <w:r w:rsidR="003F5980">
              <w:rPr>
                <w:sz w:val="20"/>
              </w:rPr>
              <w:t>*</w:t>
            </w:r>
            <w:r>
              <w:rPr>
                <w:sz w:val="20"/>
              </w:rPr>
              <w:t xml:space="preserve"> = $</w:t>
            </w:r>
            <w:r w:rsidR="007F3361">
              <w:rPr>
                <w:sz w:val="20"/>
              </w:rPr>
              <w:t>3</w:t>
            </w:r>
            <w:r w:rsidR="000E46B1">
              <w:rPr>
                <w:sz w:val="20"/>
              </w:rPr>
              <w:t>0</w:t>
            </w:r>
            <w:r>
              <w:rPr>
                <w:sz w:val="20"/>
              </w:rPr>
              <w:t xml:space="preserve">       </w:t>
            </w:r>
            <w:r w:rsidR="003F5980">
              <w:rPr>
                <w:sz w:val="20"/>
              </w:rPr>
              <w:t xml:space="preserve">                       </w:t>
            </w:r>
            <w:r w:rsidR="007F3361">
              <w:rPr>
                <w:sz w:val="20"/>
              </w:rPr>
              <w:t xml:space="preserve">          </w:t>
            </w:r>
            <w:proofErr w:type="gramStart"/>
            <w:r w:rsidR="007F3361">
              <w:rPr>
                <w:sz w:val="20"/>
              </w:rPr>
              <w:t xml:space="preserve">  </w:t>
            </w:r>
            <w:r w:rsidR="003F5980">
              <w:rPr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 xml:space="preserve">  ]</w:t>
            </w:r>
          </w:p>
          <w:p w14:paraId="5F714EB6" w14:textId="77777777" w:rsidR="003F5980" w:rsidRDefault="003F5980" w:rsidP="00512A38">
            <w:pPr>
              <w:rPr>
                <w:sz w:val="20"/>
              </w:rPr>
            </w:pPr>
          </w:p>
          <w:p w14:paraId="7E63EE29" w14:textId="71508D9D" w:rsidR="003F5980" w:rsidRDefault="003F5980" w:rsidP="00512A38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* There is a </w:t>
            </w:r>
            <w:r w:rsidR="007F3361">
              <w:rPr>
                <w:sz w:val="20"/>
              </w:rPr>
              <w:t>25</w:t>
            </w:r>
            <w:r>
              <w:rPr>
                <w:sz w:val="20"/>
              </w:rPr>
              <w:t xml:space="preserve">% discount for two or more registrations </w:t>
            </w:r>
            <w:r w:rsidRPr="003F5980">
              <w:rPr>
                <w:sz w:val="20"/>
                <w:u w:val="single"/>
              </w:rPr>
              <w:t>from the same company</w:t>
            </w:r>
            <w:r>
              <w:rPr>
                <w:sz w:val="20"/>
              </w:rPr>
              <w:t xml:space="preserve">. If two or more people register, then please use the </w:t>
            </w:r>
            <w:r w:rsidR="007F3361">
              <w:rPr>
                <w:sz w:val="20"/>
              </w:rPr>
              <w:t xml:space="preserve">discount </w:t>
            </w:r>
            <w:r>
              <w:rPr>
                <w:sz w:val="20"/>
              </w:rPr>
              <w:t xml:space="preserve">registration. </w:t>
            </w:r>
            <w:r w:rsidR="00512A38">
              <w:rPr>
                <w:sz w:val="20"/>
              </w:rPr>
              <w:br/>
            </w:r>
          </w:p>
          <w:p w14:paraId="444E6673" w14:textId="5A56465E" w:rsidR="00512A38" w:rsidRPr="000E46B1" w:rsidRDefault="003F5980" w:rsidP="00512A38">
            <w:pPr>
              <w:rPr>
                <w:sz w:val="20"/>
              </w:rPr>
            </w:pPr>
            <w:r>
              <w:rPr>
                <w:i/>
                <w:sz w:val="20"/>
              </w:rPr>
              <w:t>R</w:t>
            </w:r>
            <w:r w:rsidR="00512A38">
              <w:rPr>
                <w:i/>
                <w:sz w:val="20"/>
              </w:rPr>
              <w:t>egistration comes with online access to proceedings</w:t>
            </w:r>
          </w:p>
          <w:p w14:paraId="0EBD27E4" w14:textId="77777777" w:rsidR="00512A38" w:rsidRDefault="00512A38" w:rsidP="00512A38">
            <w:pPr>
              <w:rPr>
                <w:i/>
                <w:sz w:val="20"/>
              </w:rPr>
            </w:pPr>
          </w:p>
          <w:p w14:paraId="0D736C8C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53A7B2D5" w14:textId="49D9D0C0" w:rsidR="00512A38" w:rsidRPr="00512A38" w:rsidRDefault="003F5980" w:rsidP="00512A38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512A38">
              <w:rPr>
                <w:b/>
                <w:sz w:val="20"/>
              </w:rPr>
              <w:t>. Registrant information</w:t>
            </w:r>
            <w:r>
              <w:rPr>
                <w:b/>
                <w:sz w:val="20"/>
              </w:rPr>
              <w:t xml:space="preserve"> (submit a separate form for each registrant f</w:t>
            </w:r>
            <w:r w:rsidR="007F3361">
              <w:rPr>
                <w:b/>
                <w:sz w:val="20"/>
              </w:rPr>
              <w:t>ro</w:t>
            </w:r>
            <w:r>
              <w:rPr>
                <w:b/>
                <w:sz w:val="20"/>
              </w:rPr>
              <w:t>m your organization)</w:t>
            </w:r>
          </w:p>
          <w:p w14:paraId="291417EE" w14:textId="77777777" w:rsidR="003F5980" w:rsidRDefault="003F5980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63846FE4" w14:textId="5C57A2F9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Name___________________________________________________________</w:t>
            </w:r>
          </w:p>
          <w:p w14:paraId="3FDF7903" w14:textId="77777777" w:rsidR="003F5980" w:rsidRDefault="003F5980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322DF0DC" w14:textId="02E6C76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Company/University _______________________________________________</w:t>
            </w:r>
          </w:p>
          <w:p w14:paraId="277DF9AC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6DFF57B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Address _________________________________________________________</w:t>
            </w:r>
          </w:p>
          <w:p w14:paraId="78D939C9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408AC68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City __________________________________ State _____ Zip ____________</w:t>
            </w:r>
          </w:p>
          <w:p w14:paraId="26EE580C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0B490A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Work Phone __________________________________ </w:t>
            </w:r>
          </w:p>
          <w:p w14:paraId="4A1D939B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6BB48BB4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E-mail _______________________________________</w:t>
            </w:r>
          </w:p>
          <w:p w14:paraId="086075E6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7797B59E" w14:textId="1432427F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*</w:t>
            </w:r>
            <w:r w:rsidR="003F5980">
              <w:rPr>
                <w:sz w:val="20"/>
              </w:rPr>
              <w:t>*</w:t>
            </w:r>
            <w:r>
              <w:rPr>
                <w:sz w:val="20"/>
              </w:rPr>
              <w:t>Students must provide their advisor’s name and email address (below). A limited number</w:t>
            </w:r>
          </w:p>
          <w:p w14:paraId="121F7007" w14:textId="47B612A4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of scholarships are available based upon academic standing to cover</w:t>
            </w:r>
            <w:r w:rsidR="003F59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</w:p>
          <w:p w14:paraId="5B19794F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student registration fee. Graduate students studying anaerobic biotechnology should</w:t>
            </w:r>
          </w:p>
          <w:p w14:paraId="7B4FB17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contact Dr. Zitomer for details.</w:t>
            </w:r>
          </w:p>
          <w:p w14:paraId="4F82E66D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Advisor’s Name:</w:t>
            </w:r>
            <w:r w:rsidR="003F5980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__________________________________________</w:t>
            </w:r>
          </w:p>
          <w:p w14:paraId="736ED891" w14:textId="77777777" w:rsidR="003F5980" w:rsidRDefault="003F5980" w:rsidP="00512A38">
            <w:pPr>
              <w:autoSpaceDE w:val="0"/>
              <w:autoSpaceDN w:val="0"/>
              <w:adjustRightInd w:val="0"/>
              <w:rPr>
                <w:sz w:val="16"/>
              </w:rPr>
            </w:pPr>
          </w:p>
          <w:p w14:paraId="59023B47" w14:textId="205C91F2" w:rsidR="003F5980" w:rsidRPr="003F5980" w:rsidRDefault="003F5980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3F5980">
              <w:rPr>
                <w:sz w:val="20"/>
                <w:szCs w:val="20"/>
              </w:rPr>
              <w:t>Advisor’s e</w:t>
            </w:r>
            <w:r w:rsidR="007F3361">
              <w:rPr>
                <w:sz w:val="20"/>
                <w:szCs w:val="20"/>
              </w:rPr>
              <w:t>-</w:t>
            </w:r>
            <w:r w:rsidRPr="003F5980">
              <w:rPr>
                <w:sz w:val="20"/>
                <w:szCs w:val="20"/>
              </w:rPr>
              <w:t xml:space="preserve">mail address: </w:t>
            </w:r>
            <w:bookmarkStart w:id="0" w:name="_GoBack"/>
            <w:bookmarkEnd w:id="0"/>
            <w:r>
              <w:rPr>
                <w:sz w:val="20"/>
              </w:rPr>
              <w:t>___________________________________</w:t>
            </w:r>
          </w:p>
        </w:tc>
        <w:tc>
          <w:tcPr>
            <w:tcW w:w="6449" w:type="dxa"/>
          </w:tcPr>
          <w:p w14:paraId="1C4059B9" w14:textId="142B51AD" w:rsidR="00512A38" w:rsidRDefault="00800739" w:rsidP="00512A3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br/>
            </w:r>
            <w:r w:rsidR="007F3361">
              <w:rPr>
                <w:b/>
                <w:sz w:val="20"/>
              </w:rPr>
              <w:t>3. Payment Methods</w:t>
            </w:r>
          </w:p>
          <w:p w14:paraId="6BBED769" w14:textId="10569D06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Complete this registration form and submit via one of the following options</w:t>
            </w:r>
          </w:p>
          <w:p w14:paraId="135AC2BF" w14:textId="77777777" w:rsidR="00512A38" w:rsidRDefault="00512A38" w:rsidP="00512A38">
            <w:pPr>
              <w:rPr>
                <w:sz w:val="20"/>
              </w:rPr>
            </w:pPr>
          </w:p>
          <w:p w14:paraId="1BEDC69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(a) return it with your check or credit card number to:</w:t>
            </w:r>
          </w:p>
          <w:p w14:paraId="0BE796D3" w14:textId="77777777" w:rsidR="00512A38" w:rsidRDefault="00512A38" w:rsidP="00512A38">
            <w:pPr>
              <w:rPr>
                <w:sz w:val="20"/>
              </w:rPr>
            </w:pPr>
          </w:p>
          <w:p w14:paraId="4E91D094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Dr. Daniel H. Zitomer</w:t>
            </w:r>
          </w:p>
          <w:p w14:paraId="4AFB92E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Marquette University</w:t>
            </w:r>
          </w:p>
          <w:p w14:paraId="303ECF21" w14:textId="54F488E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Engineering</w:t>
            </w:r>
          </w:p>
          <w:p w14:paraId="749CF575" w14:textId="77777777" w:rsidR="00512A38" w:rsidRDefault="00512A38" w:rsidP="00512A38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P.</w:t>
            </w:r>
            <w:proofErr w:type="gramStart"/>
            <w:r>
              <w:rPr>
                <w:sz w:val="20"/>
              </w:rPr>
              <w:t>O.Box</w:t>
            </w:r>
            <w:proofErr w:type="spellEnd"/>
            <w:proofErr w:type="gramEnd"/>
            <w:r>
              <w:rPr>
                <w:sz w:val="20"/>
              </w:rPr>
              <w:t xml:space="preserve"> 1881</w:t>
            </w:r>
          </w:p>
          <w:p w14:paraId="44818CDA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Milwaukee, WI 53201-1881</w:t>
            </w:r>
          </w:p>
          <w:p w14:paraId="3905711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daniel.zitomer@mu.edu</w:t>
            </w:r>
          </w:p>
          <w:p w14:paraId="20CF8C45" w14:textId="77777777" w:rsidR="00512A38" w:rsidRPr="00E72221" w:rsidRDefault="00512A38" w:rsidP="00512A38">
            <w:pPr>
              <w:rPr>
                <w:sz w:val="20"/>
              </w:rPr>
            </w:pPr>
          </w:p>
          <w:p w14:paraId="5544E68B" w14:textId="77777777" w:rsidR="00512A38" w:rsidRDefault="00512A38" w:rsidP="00512A38">
            <w:pPr>
              <w:rPr>
                <w:sz w:val="20"/>
              </w:rPr>
            </w:pPr>
            <w:r w:rsidRPr="00E72221">
              <w:rPr>
                <w:sz w:val="20"/>
              </w:rPr>
              <w:t xml:space="preserve">Please make your check payable to </w:t>
            </w:r>
            <w:r w:rsidRPr="00512A38">
              <w:rPr>
                <w:b/>
                <w:sz w:val="20"/>
              </w:rPr>
              <w:t>Marquette University</w:t>
            </w:r>
            <w:r w:rsidRPr="00E72221">
              <w:rPr>
                <w:sz w:val="20"/>
              </w:rPr>
              <w:t xml:space="preserve">. </w:t>
            </w:r>
          </w:p>
          <w:p w14:paraId="4F4D342B" w14:textId="77777777" w:rsidR="00512A38" w:rsidRDefault="00512A38" w:rsidP="00512A38">
            <w:pPr>
              <w:rPr>
                <w:sz w:val="20"/>
              </w:rPr>
            </w:pPr>
          </w:p>
          <w:p w14:paraId="5FD72F02" w14:textId="46BD1456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 xml:space="preserve">(b) </w:t>
            </w:r>
            <w:r w:rsidR="007F3361">
              <w:rPr>
                <w:sz w:val="20"/>
              </w:rPr>
              <w:t>R</w:t>
            </w:r>
            <w:r w:rsidRPr="00E72221">
              <w:rPr>
                <w:sz w:val="20"/>
              </w:rPr>
              <w:t xml:space="preserve">egister by phone with your credit card by calling Ms. </w:t>
            </w:r>
            <w:r>
              <w:rPr>
                <w:sz w:val="20"/>
              </w:rPr>
              <w:t>Dani Castillo at (414) 288-7030</w:t>
            </w:r>
            <w:r w:rsidRPr="00E72221">
              <w:rPr>
                <w:sz w:val="20"/>
              </w:rPr>
              <w:t xml:space="preserve"> between the hours of 8:3</w:t>
            </w:r>
            <w:r>
              <w:rPr>
                <w:sz w:val="20"/>
              </w:rPr>
              <w:t>0 a.m. and 3</w:t>
            </w:r>
            <w:r w:rsidRPr="00E72221">
              <w:rPr>
                <w:sz w:val="20"/>
              </w:rPr>
              <w:t>:00 p.m. Central Time</w:t>
            </w:r>
            <w:r>
              <w:rPr>
                <w:sz w:val="20"/>
              </w:rPr>
              <w:t>,</w:t>
            </w:r>
          </w:p>
          <w:p w14:paraId="5D335450" w14:textId="77777777" w:rsidR="00512A38" w:rsidRDefault="00512A38" w:rsidP="00512A38">
            <w:pPr>
              <w:rPr>
                <w:sz w:val="20"/>
              </w:rPr>
            </w:pPr>
          </w:p>
          <w:p w14:paraId="1536732E" w14:textId="2C5AABFB" w:rsidR="00512A38" w:rsidRPr="008C09A9" w:rsidRDefault="00512A38" w:rsidP="00512A38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(c) </w:t>
            </w:r>
            <w:r w:rsidR="007F3361">
              <w:rPr>
                <w:sz w:val="20"/>
              </w:rPr>
              <w:t>You can e</w:t>
            </w:r>
            <w:r>
              <w:rPr>
                <w:sz w:val="20"/>
              </w:rPr>
              <w:t xml:space="preserve">-mail </w:t>
            </w:r>
            <w:r w:rsidRPr="008C09A9">
              <w:rPr>
                <w:sz w:val="20"/>
                <w:szCs w:val="20"/>
              </w:rPr>
              <w:t xml:space="preserve">this form to Ms. Dani Castillo at </w:t>
            </w:r>
            <w:r w:rsidRPr="008C09A9">
              <w:rPr>
                <w:sz w:val="20"/>
                <w:szCs w:val="20"/>
                <w:shd w:val="clear" w:color="auto" w:fill="FFFFFF"/>
              </w:rPr>
              <w:t>daniela.castillo@marquette.edu</w:t>
            </w:r>
          </w:p>
          <w:p w14:paraId="64ED77B0" w14:textId="77777777" w:rsidR="00512A38" w:rsidRDefault="00512A38" w:rsidP="00512A38"/>
          <w:p w14:paraId="05157BD3" w14:textId="2D847940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Please make check payable to Marquette University</w:t>
            </w:r>
          </w:p>
          <w:p w14:paraId="7DD9872C" w14:textId="1D23A3B7" w:rsidR="003F5980" w:rsidRDefault="003F5980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7B4C595A" w14:textId="4E2C6783" w:rsidR="003F5980" w:rsidRDefault="003F5980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By credit card:</w:t>
            </w:r>
          </w:p>
          <w:p w14:paraId="243BFBCF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C3809D8" w14:textId="36EACF37" w:rsidR="00512A38" w:rsidRDefault="00512A38" w:rsidP="00512A38">
            <w:pPr>
              <w:rPr>
                <w:sz w:val="20"/>
              </w:rPr>
            </w:pPr>
            <w:proofErr w:type="gramStart"/>
            <w:r w:rsidRPr="00E72221">
              <w:rPr>
                <w:sz w:val="20"/>
              </w:rPr>
              <w:t>[  ]</w:t>
            </w:r>
            <w:proofErr w:type="gramEnd"/>
            <w:r>
              <w:rPr>
                <w:sz w:val="20"/>
              </w:rPr>
              <w:t xml:space="preserve"> MasterCard</w:t>
            </w:r>
            <w:r w:rsidR="003F59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             </w:t>
            </w:r>
            <w:r w:rsidRPr="00E72221">
              <w:rPr>
                <w:sz w:val="20"/>
              </w:rPr>
              <w:t>[  ]</w:t>
            </w:r>
            <w:r>
              <w:rPr>
                <w:sz w:val="20"/>
              </w:rPr>
              <w:t xml:space="preserve"> VISA</w:t>
            </w:r>
          </w:p>
          <w:p w14:paraId="7CDE6E8B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7C43CAD8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Card # _______________________________________ </w:t>
            </w:r>
          </w:p>
          <w:p w14:paraId="4FC9C684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0AD18E26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Expiration Date _______________________________</w:t>
            </w:r>
          </w:p>
          <w:p w14:paraId="45A8F1A7" w14:textId="77777777" w:rsidR="00512A38" w:rsidRDefault="00512A38" w:rsidP="00E677FE">
            <w:pPr>
              <w:rPr>
                <w:sz w:val="16"/>
                <w:szCs w:val="16"/>
              </w:rPr>
            </w:pPr>
          </w:p>
        </w:tc>
      </w:tr>
    </w:tbl>
    <w:p w14:paraId="6C0789CF" w14:textId="6E67E9E8" w:rsidR="00CE6104" w:rsidRPr="00E677FE" w:rsidRDefault="00CE6104" w:rsidP="00E677FE">
      <w:pPr>
        <w:rPr>
          <w:sz w:val="16"/>
          <w:szCs w:val="16"/>
        </w:rPr>
      </w:pPr>
    </w:p>
    <w:sectPr w:rsidR="00CE6104" w:rsidRPr="00E677FE" w:rsidSect="00512A38">
      <w:headerReference w:type="default" r:id="rId10"/>
      <w:pgSz w:w="15840" w:h="12240" w:orient="landscape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679CE" w14:textId="77777777" w:rsidR="007A4986" w:rsidRDefault="007A4986" w:rsidP="00650259">
      <w:r>
        <w:separator/>
      </w:r>
    </w:p>
  </w:endnote>
  <w:endnote w:type="continuationSeparator" w:id="0">
    <w:p w14:paraId="76CF5639" w14:textId="77777777" w:rsidR="007A4986" w:rsidRDefault="007A4986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604EB2-58BE-3B48-AC66-229C7801C25C}"/>
    <w:embedBold r:id="rId2" w:fontKey="{F7536C4B-8A6D-0B40-AB71-AB1108D5E041}"/>
    <w:embedItalic r:id="rId3" w:fontKey="{783353CC-C9FE-034E-98B6-8EBF54EEBE70}"/>
    <w:embedBoldItalic r:id="rId4" w:fontKey="{BF6F0373-5EF8-B347-AC0E-AB6BA8BA0D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8B46A88-C59A-8546-A18E-54540CD79D6C}"/>
    <w:embedBold r:id="rId6" w:fontKey="{842F3773-A7CE-1349-BCF6-E5307A2B014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662E76D-F1F7-A742-AC7A-570D065C39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9238211-F021-1945-B97A-AF3FCF4E907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D0646497-74CC-B840-95B1-3EBB88B2B1F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8F3DA105-DE22-8749-948E-DEEDE7064DBC}"/>
    <w:embedBold r:id="rId11" w:fontKey="{6C6AC7A9-1614-A443-9B96-4F9DA0BAE917}"/>
    <w:embedItalic r:id="rId12" w:fontKey="{B35D08E9-1A5A-EF4F-8BD9-126F1F299E0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C56BD3C9-B85A-EF48-BCE2-70BD05BFF97A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0F7AF3B6-90E4-974F-8028-9344E23C35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A73AA" w14:textId="77777777" w:rsidR="007A4986" w:rsidRDefault="007A4986" w:rsidP="00650259">
      <w:r>
        <w:separator/>
      </w:r>
    </w:p>
  </w:footnote>
  <w:footnote w:type="continuationSeparator" w:id="0">
    <w:p w14:paraId="5B4A91B2" w14:textId="77777777" w:rsidR="007A4986" w:rsidRDefault="007A4986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36780" w14:textId="6D9E593C" w:rsidR="00650259" w:rsidRPr="00800739" w:rsidRDefault="00800739" w:rsidP="00512A38">
    <w:pPr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6BC3067" wp14:editId="730DDD9F">
          <wp:simplePos x="0" y="0"/>
          <wp:positionH relativeFrom="margin">
            <wp:posOffset>-276225</wp:posOffset>
          </wp:positionH>
          <wp:positionV relativeFrom="paragraph">
            <wp:posOffset>-438150</wp:posOffset>
          </wp:positionV>
          <wp:extent cx="1744980" cy="1376680"/>
          <wp:effectExtent l="0" t="0" r="7620" b="0"/>
          <wp:wrapThrough wrapText="bothSides">
            <wp:wrapPolygon edited="0">
              <wp:start x="0" y="0"/>
              <wp:lineTo x="0" y="20923"/>
              <wp:lineTo x="21459" y="20923"/>
              <wp:lineTo x="21459" y="0"/>
              <wp:lineTo x="0" y="0"/>
            </wp:wrapPolygon>
          </wp:wrapThrough>
          <wp:docPr id="2" name="Picture 2" descr="Marquette Letterhead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quette Letterhead E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3" t="4167" r="73333" b="-5556"/>
                  <a:stretch/>
                </pic:blipFill>
                <pic:spPr bwMode="auto">
                  <a:xfrm>
                    <a:off x="0" y="0"/>
                    <a:ext cx="1744980" cy="1376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A38" w:rsidRPr="00512A38">
      <w:rPr>
        <w:b/>
      </w:rPr>
      <w:t>REGISTRATION FORM</w:t>
    </w:r>
    <w:r w:rsidR="00512A38" w:rsidRPr="00512A38">
      <w:rPr>
        <w:b/>
      </w:rPr>
      <w:br/>
    </w:r>
    <w:r w:rsidR="000E46B1">
      <w:rPr>
        <w:b/>
      </w:rPr>
      <w:t xml:space="preserve">Online Course: </w:t>
    </w:r>
    <w:r w:rsidR="00512A38" w:rsidRPr="00512A38">
      <w:rPr>
        <w:b/>
      </w:rPr>
      <w:t>Anaerobic Treatment of High-Strength Industrial Waste</w:t>
    </w:r>
    <w:r w:rsidRPr="00800739">
      <w:rPr>
        <w:noProof/>
      </w:rPr>
      <w:t xml:space="preserve"> </w:t>
    </w:r>
    <w:r w:rsidR="00512A38" w:rsidRPr="00512A38">
      <w:rPr>
        <w:b/>
      </w:rPr>
      <w:br/>
    </w:r>
    <w:r w:rsidR="00512A38" w:rsidRPr="00512A38">
      <w:t xml:space="preserve">September </w:t>
    </w:r>
    <w:r w:rsidR="003D57B1">
      <w:t>1</w:t>
    </w:r>
    <w:r w:rsidR="000E46B1">
      <w:t>0</w:t>
    </w:r>
    <w:r w:rsidR="000E46B1" w:rsidRPr="000E46B1">
      <w:rPr>
        <w:vertAlign w:val="superscript"/>
      </w:rPr>
      <w:t>th</w:t>
    </w:r>
    <w:r w:rsidR="000E46B1">
      <w:t>, 17</w:t>
    </w:r>
    <w:r w:rsidR="000E46B1" w:rsidRPr="000E46B1">
      <w:rPr>
        <w:vertAlign w:val="superscript"/>
      </w:rPr>
      <w:t>th</w:t>
    </w:r>
    <w:r w:rsidR="000E46B1">
      <w:t>, and 24</w:t>
    </w:r>
    <w:r w:rsidR="000E46B1" w:rsidRPr="000E46B1">
      <w:rPr>
        <w:vertAlign w:val="superscript"/>
      </w:rPr>
      <w:t>th</w:t>
    </w:r>
    <w:r w:rsidR="00512A38" w:rsidRPr="00512A38">
      <w:t>, 20</w:t>
    </w:r>
    <w:r w:rsidR="003D57B1">
      <w:t>20</w:t>
    </w:r>
    <w:r w:rsidR="00512A38" w:rsidRPr="00512A38">
      <w:t xml:space="preserve"> (</w:t>
    </w:r>
    <w:r w:rsidR="000E46B1">
      <w:t>three consecutive Thursday mornings</w:t>
    </w:r>
    <w:r w:rsidR="00512A38" w:rsidRPr="00512A38">
      <w:t>)</w:t>
    </w:r>
    <w:r w:rsidR="000E46B1">
      <w:t>, 8:30 AM – 12:30 PM</w:t>
    </w:r>
    <w:r w:rsidR="00512A38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9665C5F"/>
    <w:multiLevelType w:val="hybridMultilevel"/>
    <w:tmpl w:val="78889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A38"/>
    <w:rsid w:val="00052382"/>
    <w:rsid w:val="0006568A"/>
    <w:rsid w:val="00076F0F"/>
    <w:rsid w:val="00084253"/>
    <w:rsid w:val="000D1F49"/>
    <w:rsid w:val="000E46B1"/>
    <w:rsid w:val="001727CA"/>
    <w:rsid w:val="001C4A3D"/>
    <w:rsid w:val="00233083"/>
    <w:rsid w:val="002462F3"/>
    <w:rsid w:val="002C56E6"/>
    <w:rsid w:val="00346DE2"/>
    <w:rsid w:val="00361E11"/>
    <w:rsid w:val="003B4744"/>
    <w:rsid w:val="003D57B1"/>
    <w:rsid w:val="003F0847"/>
    <w:rsid w:val="003F5980"/>
    <w:rsid w:val="0040090B"/>
    <w:rsid w:val="0046302A"/>
    <w:rsid w:val="00487D2D"/>
    <w:rsid w:val="004D5D62"/>
    <w:rsid w:val="005112D0"/>
    <w:rsid w:val="00512A38"/>
    <w:rsid w:val="00577E06"/>
    <w:rsid w:val="005A3BF7"/>
    <w:rsid w:val="005F2035"/>
    <w:rsid w:val="005F7990"/>
    <w:rsid w:val="00634960"/>
    <w:rsid w:val="0063739C"/>
    <w:rsid w:val="00650259"/>
    <w:rsid w:val="006E629B"/>
    <w:rsid w:val="00731F26"/>
    <w:rsid w:val="00760D65"/>
    <w:rsid w:val="00770F25"/>
    <w:rsid w:val="007A35A8"/>
    <w:rsid w:val="007A4986"/>
    <w:rsid w:val="007B0A85"/>
    <w:rsid w:val="007C6A52"/>
    <w:rsid w:val="007F3361"/>
    <w:rsid w:val="00800739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70311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8B9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512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 w:line="271" w:lineRule="auto"/>
      <w:outlineLvl w:val="0"/>
    </w:pPr>
    <w:rPr>
      <w:rFonts w:asciiTheme="minorHAnsi" w:eastAsiaTheme="minorHAnsi" w:hAnsiTheme="minorHAnsi" w:cstheme="minorBidi"/>
      <w:b/>
      <w:color w:val="4BACC6"/>
      <w:sz w:val="52"/>
      <w:szCs w:val="28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 w:line="271" w:lineRule="auto"/>
      <w:outlineLvl w:val="1"/>
    </w:pPr>
    <w:rPr>
      <w:rFonts w:asciiTheme="minorHAnsi" w:eastAsiaTheme="minorHAnsi" w:hAnsiTheme="minorHAnsi" w:cstheme="minorBidi"/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 w:line="271" w:lineRule="auto"/>
      <w:outlineLvl w:val="2"/>
    </w:pPr>
    <w:rPr>
      <w:rFonts w:asciiTheme="minorHAnsi" w:eastAsiaTheme="minorHAnsi" w:hAnsiTheme="minorHAnsi" w:cstheme="minorBidi"/>
      <w:b/>
      <w:bCs/>
      <w:color w:val="694A77"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 w:after="200" w:line="271" w:lineRule="auto"/>
      <w:outlineLvl w:val="3"/>
    </w:pPr>
    <w:rPr>
      <w:rFonts w:asciiTheme="minorHAnsi" w:eastAsiaTheme="minorHAnsi" w:hAnsiTheme="minorHAnsi" w:cstheme="minorBidi"/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 w:after="200" w:line="271" w:lineRule="auto"/>
      <w:outlineLvl w:val="5"/>
    </w:pPr>
    <w:rPr>
      <w:rFonts w:asciiTheme="majorHAnsi" w:eastAsiaTheme="majorEastAsia" w:hAnsiTheme="majorHAnsi" w:cstheme="majorBidi"/>
      <w:color w:val="0A273B" w:themeColor="accent1" w:themeShade="7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 w:after="200" w:line="271" w:lineRule="auto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 w:after="20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 w:after="20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spacing w:after="200" w:line="271" w:lineRule="auto"/>
      <w:contextualSpacing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 w:after="200" w:line="271" w:lineRule="auto"/>
      <w:ind w:left="720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asciiTheme="minorHAnsi" w:eastAsiaTheme="minorHAnsi" w:hAnsiTheme="minorHAnsi" w:cstheme="minorBidi"/>
      <w:b/>
      <w:noProof/>
      <w:color w:val="694A77"/>
      <w:sz w:val="2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 w:after="200" w:line="271" w:lineRule="auto"/>
    </w:pPr>
    <w:rPr>
      <w:rFonts w:asciiTheme="minorHAnsi" w:eastAsiaTheme="minorHAnsi" w:hAnsiTheme="minorHAnsi" w:cstheme="minorBid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0D1F49"/>
    <w:pPr>
      <w:spacing w:after="200" w:line="271" w:lineRule="auto"/>
    </w:pPr>
    <w:rPr>
      <w:rFonts w:asciiTheme="minorHAnsi" w:eastAsiaTheme="minorHAnsi" w:hAnsiTheme="minorHAnsi" w:cstheme="minorBidi"/>
      <w:sz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line="271" w:lineRule="auto"/>
    </w:pPr>
    <w:rPr>
      <w:rFonts w:asciiTheme="majorHAnsi" w:eastAsia="Calibri" w:hAnsiTheme="majorHAnsi"/>
      <w:b/>
      <w:color w:val="FFFFFF"/>
      <w:sz w:val="4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</w:pPr>
    <w:rPr>
      <w:rFonts w:asciiTheme="minorHAnsi" w:eastAsiaTheme="minorHAnsi" w:hAnsiTheme="minorHAnsi" w:cstheme="minorBid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</w:pPr>
    <w:rPr>
      <w:rFonts w:asciiTheme="minorHAnsi" w:eastAsia="Calibri" w:hAnsiTheme="minorHAnsi" w:cs="Calibri"/>
      <w:sz w:val="1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spacing w:after="200" w:line="271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rFonts w:asciiTheme="minorHAnsi" w:eastAsiaTheme="minorHAnsi" w:hAnsiTheme="minorHAnsi" w:cstheme="minorBidi"/>
      <w:noProof/>
      <w:color w:val="000000" w:themeColor="text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 w:after="200" w:line="271" w:lineRule="auto"/>
      <w:ind w:left="900"/>
    </w:pPr>
    <w:rPr>
      <w:rFonts w:asciiTheme="minorHAnsi" w:eastAsiaTheme="minorHAnsi" w:hAnsiTheme="minorHAnsi" w:cstheme="minorBidi"/>
      <w:noProof/>
      <w:sz w:val="20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rFonts w:asciiTheme="minorHAnsi" w:eastAsiaTheme="minorHAnsi" w:hAnsiTheme="minorHAnsi" w:cstheme="minorBidi"/>
      <w:noProof/>
      <w:sz w:val="28"/>
      <w:szCs w:val="28"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 w:line="271" w:lineRule="auto"/>
    </w:pPr>
    <w:rPr>
      <w:rFonts w:eastAsiaTheme="minorEastAsia"/>
      <w:sz w:val="28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spacing w:after="20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A38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A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512A38"/>
    <w:pPr>
      <w:spacing w:after="200" w:line="271" w:lineRule="auto"/>
      <w:ind w:left="720"/>
      <w:contextualSpacing/>
    </w:pPr>
    <w:rPr>
      <w:rFonts w:asciiTheme="minorHAnsi" w:eastAsiaTheme="minorHAnsi" w:hAnsiTheme="minorHAnsi" w:cstheme="minorBidi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rsid w:val="003D5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astillod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C:\Users\castillod\AppData\Roaming\Microsoft\Templates\Volunteer form.dotx</Template>
  <TotalTime>0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2020-07-13T21:10:00Z</dcterms:created>
  <dcterms:modified xsi:type="dcterms:W3CDTF">2020-07-13T21:22:00Z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